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1D7775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35" name="Picture 134" descr="1999 March-April-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March-April-May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36" name="Picture 135" descr="1999 March-April-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March-April-May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37" name="Picture 136" descr="1999 March-April-Ma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March-April-May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38" name="Picture 137" descr="1999 March-April-Ma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March-April-May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9455" cy="10058400"/>
            <wp:effectExtent l="19050" t="0" r="0" b="0"/>
            <wp:docPr id="139" name="Picture 138" descr="1999 March-April-May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March-April-May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4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0" name="Picture 139" descr="1999 March-April-May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March-April-May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1" name="Picture 140" descr="1999 March-April-May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March-April-May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2" name="Picture 141" descr="1999 March-April-May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March-April-May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61E76"/>
    <w:rsid w:val="001D7775"/>
    <w:rsid w:val="001E02FB"/>
    <w:rsid w:val="001F5941"/>
    <w:rsid w:val="00200E9C"/>
    <w:rsid w:val="00240BA1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5C2ED2"/>
    <w:rsid w:val="00611B4C"/>
    <w:rsid w:val="00642F3D"/>
    <w:rsid w:val="00697F1E"/>
    <w:rsid w:val="006D0422"/>
    <w:rsid w:val="00710860"/>
    <w:rsid w:val="007873B8"/>
    <w:rsid w:val="007C1D07"/>
    <w:rsid w:val="007E7D09"/>
    <w:rsid w:val="00807DF8"/>
    <w:rsid w:val="00906884"/>
    <w:rsid w:val="009826E5"/>
    <w:rsid w:val="009B1CF8"/>
    <w:rsid w:val="00A10B2B"/>
    <w:rsid w:val="00A178DC"/>
    <w:rsid w:val="00B27E26"/>
    <w:rsid w:val="00B752FB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2017-11-24T14:28:00Z</dcterms:created>
  <dcterms:modified xsi:type="dcterms:W3CDTF">2017-11-24T14:29:00Z</dcterms:modified>
</cp:coreProperties>
</file>